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Y="33"/>
        <w:tblW w:w="108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l for generelt flygebladoppsett"/>
      </w:tblPr>
      <w:tblGrid>
        <w:gridCol w:w="7200"/>
        <w:gridCol w:w="144"/>
        <w:gridCol w:w="3456"/>
      </w:tblGrid>
      <w:tr w:rsidR="007859D6" w14:paraId="7BC0C7D6" w14:textId="77777777" w:rsidTr="007859D6">
        <w:trPr>
          <w:trHeight w:hRule="exact" w:val="14400"/>
        </w:trPr>
        <w:tc>
          <w:tcPr>
            <w:tcW w:w="7200" w:type="dxa"/>
          </w:tcPr>
          <w:tbl>
            <w:tblPr>
              <w:tblpPr w:leftFromText="141" w:rightFromText="141" w:vertAnchor="text" w:horzAnchor="margin" w:tblpY="-357"/>
              <w:tblOverlap w:val="never"/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Oppsett for brødteksten i flygeblad"/>
            </w:tblPr>
            <w:tblGrid>
              <w:gridCol w:w="7200"/>
            </w:tblGrid>
            <w:tr w:rsidR="007859D6" w14:paraId="24BCBBAF" w14:textId="77777777" w:rsidTr="007859D6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14:paraId="49D252BB" w14:textId="77777777" w:rsidR="007859D6" w:rsidRDefault="007859D6" w:rsidP="007859D6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0288" behindDoc="1" locked="0" layoutInCell="1" allowOverlap="1" wp14:anchorId="7258C675" wp14:editId="52C26852">
                        <wp:simplePos x="0" y="0"/>
                        <wp:positionH relativeFrom="column">
                          <wp:posOffset>713050</wp:posOffset>
                        </wp:positionH>
                        <wp:positionV relativeFrom="paragraph">
                          <wp:posOffset>83</wp:posOffset>
                        </wp:positionV>
                        <wp:extent cx="3048000" cy="457200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510"/>
                            <wp:lineTo x="21465" y="21510"/>
                            <wp:lineTo x="21465" y="0"/>
                            <wp:lineTo x="0" y="0"/>
                          </wp:wrapPolygon>
                        </wp:wrapTight>
                        <wp:docPr id="1" name="Bild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0" cy="45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7859D6" w14:paraId="7D21FAFF" w14:textId="77777777" w:rsidTr="007859D6">
              <w:trPr>
                <w:trHeight w:hRule="exact" w:val="6262"/>
              </w:trPr>
              <w:tc>
                <w:tcPr>
                  <w:tcW w:w="7200" w:type="dxa"/>
                </w:tcPr>
                <w:p w14:paraId="7778E3B1" w14:textId="5210253A" w:rsidR="007859D6" w:rsidRDefault="00DF7899" w:rsidP="007859D6">
                  <w:pPr>
                    <w:pStyle w:val="Undertittel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5070F6BD" wp14:editId="07604262">
                            <wp:simplePos x="0" y="0"/>
                            <wp:positionH relativeFrom="column">
                              <wp:posOffset>2232081</wp:posOffset>
                            </wp:positionH>
                            <wp:positionV relativeFrom="paragraph">
                              <wp:posOffset>22777</wp:posOffset>
                            </wp:positionV>
                            <wp:extent cx="1486894" cy="318052"/>
                            <wp:effectExtent l="0" t="0" r="18415" b="25400"/>
                            <wp:wrapNone/>
                            <wp:docPr id="4" name="Tekstboks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486894" cy="31805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4232AA76" w14:textId="536BA880" w:rsidR="00DF7899" w:rsidRDefault="00DF7899">
                                        <w:r>
                                          <w:t>Foto: Margit Vea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070F6BD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kstboks 4" o:spid="_x0000_s1026" type="#_x0000_t202" style="position:absolute;margin-left:175.75pt;margin-top:1.8pt;width:117.1pt;height:2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" fillcolor="white [3201]" strokeweight=".5pt">
                            <v:textbox>
                              <w:txbxContent>
                                <w:p w14:paraId="4232AA76" w14:textId="536BA880" w:rsidR="00DF7899" w:rsidRDefault="00DF7899">
                                  <w:r>
                                    <w:t>Foto: Margit Vea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7859D6">
                    <w:t>WEBINAR</w:t>
                  </w:r>
                </w:p>
                <w:p w14:paraId="73C3E333" w14:textId="77777777" w:rsidR="007859D6" w:rsidRDefault="007859D6" w:rsidP="007859D6">
                  <w:pPr>
                    <w:pStyle w:val="Tittel"/>
                  </w:pPr>
                  <w:r>
                    <w:t>BÆREKRAFTIG MATKUNNSKAP</w:t>
                  </w:r>
                </w:p>
                <w:p w14:paraId="3CF01CEE" w14:textId="77777777" w:rsidR="007859D6" w:rsidRDefault="007859D6" w:rsidP="007859D6">
                  <w:pPr>
                    <w:pStyle w:val="Overskrift1"/>
                  </w:pPr>
                  <w:r>
                    <w:t>Bygdekvinnestreif</w:t>
                  </w:r>
                </w:p>
                <w:p w14:paraId="6292A49C" w14:textId="77777777" w:rsidR="007859D6" w:rsidRDefault="007859D6" w:rsidP="007859D6">
                  <w:r>
                    <w:t xml:space="preserve">Ny kunnskap, inspirasjon og forståelsen av norsk mat sin plass på de trønderske bord er anledningen til å invitere til </w:t>
                  </w:r>
                  <w:proofErr w:type="spellStart"/>
                  <w:r>
                    <w:t>webinar</w:t>
                  </w:r>
                  <w:proofErr w:type="spellEnd"/>
                  <w:r>
                    <w:t xml:space="preserve">.  </w:t>
                  </w:r>
                </w:p>
                <w:p w14:paraId="2EC1DFD2" w14:textId="77777777" w:rsidR="007859D6" w:rsidRDefault="007859D6" w:rsidP="007859D6">
                  <w:r>
                    <w:t xml:space="preserve">Forsker Anne Kjersti Bakken, NIBIO, gir oss kunnskapen, og Cesilie Røli fra </w:t>
                  </w:r>
                  <w:proofErr w:type="spellStart"/>
                  <w:r>
                    <w:t>Gullimunn</w:t>
                  </w:r>
                  <w:proofErr w:type="spellEnd"/>
                  <w:r>
                    <w:t xml:space="preserve"> deler erfaringer med dyrking, foredling og bruk av økologisk </w:t>
                  </w:r>
                  <w:proofErr w:type="spellStart"/>
                  <w:r>
                    <w:t>urkorn</w:t>
                  </w:r>
                  <w:proofErr w:type="spellEnd"/>
                  <w:r>
                    <w:t xml:space="preserve">. </w:t>
                  </w:r>
                </w:p>
                <w:p w14:paraId="5EB44B63" w14:textId="77777777" w:rsidR="007859D6" w:rsidRDefault="007859D6" w:rsidP="007859D6"/>
                <w:p w14:paraId="45BCF579" w14:textId="77777777" w:rsidR="007859D6" w:rsidRDefault="007859D6" w:rsidP="007859D6">
                  <w:r>
                    <w:t xml:space="preserve"> </w:t>
                  </w:r>
                </w:p>
              </w:tc>
            </w:tr>
            <w:tr w:rsidR="007859D6" w14:paraId="6EC0B7D1" w14:textId="77777777" w:rsidTr="007859D6">
              <w:trPr>
                <w:trHeight w:hRule="exact" w:val="1440"/>
              </w:trPr>
              <w:tc>
                <w:tcPr>
                  <w:tcW w:w="7200" w:type="dxa"/>
                  <w:vAlign w:val="center"/>
                </w:tcPr>
                <w:p w14:paraId="1BA6F2E3" w14:textId="77777777" w:rsidR="007859D6" w:rsidRDefault="007859D6" w:rsidP="007859D6">
                  <w:r w:rsidRPr="00AA4AB5">
                    <w:rPr>
                      <w:rFonts w:ascii="Footlight MT Light" w:hAnsi="Footlight MT Light"/>
                      <w:noProof/>
                      <w:color w:val="125266" w:themeColor="accent6" w:themeShade="80"/>
                      <w:sz w:val="28"/>
                      <w:szCs w:val="28"/>
                    </w:rPr>
                    <w:drawing>
                      <wp:anchor distT="0" distB="0" distL="114300" distR="114300" simplePos="0" relativeHeight="251659264" behindDoc="1" locked="0" layoutInCell="1" allowOverlap="1" wp14:anchorId="0728E856" wp14:editId="4765D6DA">
                        <wp:simplePos x="0" y="0"/>
                        <wp:positionH relativeFrom="column">
                          <wp:posOffset>-1076325</wp:posOffset>
                        </wp:positionH>
                        <wp:positionV relativeFrom="paragraph">
                          <wp:posOffset>-136525</wp:posOffset>
                        </wp:positionV>
                        <wp:extent cx="1140460" cy="576580"/>
                        <wp:effectExtent l="0" t="0" r="2540" b="0"/>
                        <wp:wrapTight wrapText="bothSides">
                          <wp:wrapPolygon edited="0">
                            <wp:start x="7216" y="0"/>
                            <wp:lineTo x="0" y="2855"/>
                            <wp:lineTo x="0" y="17841"/>
                            <wp:lineTo x="2165" y="20696"/>
                            <wp:lineTo x="9742" y="20696"/>
                            <wp:lineTo x="21287" y="17841"/>
                            <wp:lineTo x="21287" y="13559"/>
                            <wp:lineTo x="17318" y="11419"/>
                            <wp:lineTo x="18040" y="7137"/>
                            <wp:lineTo x="16958" y="2141"/>
                            <wp:lineTo x="14432" y="0"/>
                            <wp:lineTo x="7216" y="0"/>
                          </wp:wrapPolygon>
                        </wp:wrapTight>
                        <wp:docPr id="2" name="Bild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0460" cy="576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3BFE1F5B" w14:textId="77777777" w:rsidR="007859D6" w:rsidRDefault="007859D6" w:rsidP="007859D6"/>
          <w:p w14:paraId="66007B48" w14:textId="77777777" w:rsidR="007859D6" w:rsidRDefault="007859D6" w:rsidP="007859D6"/>
        </w:tc>
        <w:tc>
          <w:tcPr>
            <w:tcW w:w="144" w:type="dxa"/>
          </w:tcPr>
          <w:p w14:paraId="3B865E3C" w14:textId="77777777" w:rsidR="007859D6" w:rsidRDefault="007859D6" w:rsidP="007859D6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Oppsettet for flygeblad sidepanel"/>
            </w:tblPr>
            <w:tblGrid>
              <w:gridCol w:w="3456"/>
            </w:tblGrid>
            <w:tr w:rsidR="007859D6" w:rsidRPr="00A16FF3" w14:paraId="0140FFCB" w14:textId="77777777" w:rsidTr="00B0127F">
              <w:trPr>
                <w:trHeight w:hRule="exact" w:val="10800"/>
              </w:trPr>
              <w:tc>
                <w:tcPr>
                  <w:tcW w:w="3446" w:type="dxa"/>
                  <w:shd w:val="clear" w:color="auto" w:fill="97C83C" w:themeFill="accent2"/>
                  <w:vAlign w:val="center"/>
                </w:tcPr>
                <w:p w14:paraId="2CD9FEE9" w14:textId="77777777" w:rsidR="007859D6" w:rsidRPr="00970806" w:rsidRDefault="007859D6" w:rsidP="007859D6">
                  <w:pPr>
                    <w:pStyle w:val="Overskrift2"/>
                    <w:framePr w:hSpace="141" w:wrap="around" w:vAnchor="text" w:hAnchor="margin" w:y="33"/>
                    <w:rPr>
                      <w:sz w:val="24"/>
                      <w:szCs w:val="24"/>
                    </w:rPr>
                  </w:pPr>
                  <w:r w:rsidRPr="00970806">
                    <w:rPr>
                      <w:sz w:val="24"/>
                      <w:szCs w:val="24"/>
                    </w:rPr>
                    <w:t>Hvordan kan vi forene bærekraftig, sunt kosthold med levende jordbruk og matsikkerhet, Anne Kjersti Bakken fra NIBIO</w:t>
                  </w:r>
                </w:p>
                <w:p w14:paraId="421505B0" w14:textId="77777777" w:rsidR="007859D6" w:rsidRPr="00970806" w:rsidRDefault="007859D6" w:rsidP="007859D6">
                  <w:pPr>
                    <w:pStyle w:val="Linje"/>
                    <w:framePr w:hSpace="141" w:wrap="around" w:vAnchor="text" w:hAnchor="margin" w:y="33"/>
                    <w:ind w:left="0"/>
                    <w:jc w:val="left"/>
                    <w:rPr>
                      <w:sz w:val="24"/>
                      <w:szCs w:val="24"/>
                    </w:rPr>
                  </w:pPr>
                </w:p>
                <w:p w14:paraId="3B8810FF" w14:textId="77777777" w:rsidR="007859D6" w:rsidRDefault="007859D6" w:rsidP="007859D6">
                  <w:pPr>
                    <w:pStyle w:val="Overskrift2"/>
                    <w:framePr w:hSpace="141" w:wrap="around" w:vAnchor="text" w:hAnchor="margin" w:y="33"/>
                    <w:rPr>
                      <w:sz w:val="24"/>
                      <w:szCs w:val="24"/>
                    </w:rPr>
                  </w:pPr>
                  <w:r w:rsidRPr="00970806">
                    <w:rPr>
                      <w:sz w:val="24"/>
                      <w:szCs w:val="24"/>
                    </w:rPr>
                    <w:t xml:space="preserve">Cesilie Røli fra </w:t>
                  </w:r>
                  <w:proofErr w:type="spellStart"/>
                  <w:r w:rsidRPr="00970806">
                    <w:rPr>
                      <w:sz w:val="24"/>
                      <w:szCs w:val="24"/>
                    </w:rPr>
                    <w:t>Gullimun</w:t>
                  </w:r>
                  <w:r>
                    <w:rPr>
                      <w:sz w:val="24"/>
                      <w:szCs w:val="24"/>
                    </w:rPr>
                    <w:t>n</w:t>
                  </w:r>
                  <w:proofErr w:type="spellEnd"/>
                </w:p>
                <w:p w14:paraId="6E00DB3A" w14:textId="77777777" w:rsidR="007859D6" w:rsidRDefault="007859D6" w:rsidP="007859D6">
                  <w:pPr>
                    <w:pStyle w:val="Overskrift2"/>
                    <w:framePr w:hSpace="141" w:wrap="around" w:vAnchor="text" w:hAnchor="margin" w:y="33"/>
                    <w:rPr>
                      <w:sz w:val="24"/>
                      <w:szCs w:val="24"/>
                    </w:rPr>
                  </w:pPr>
                </w:p>
                <w:p w14:paraId="31E7430C" w14:textId="77777777" w:rsidR="007859D6" w:rsidRPr="00585F37" w:rsidRDefault="007859D6" w:rsidP="007859D6">
                  <w:pPr>
                    <w:pStyle w:val="Linje"/>
                    <w:framePr w:hSpace="141" w:wrap="around" w:vAnchor="text" w:hAnchor="margin" w:y="33"/>
                  </w:pPr>
                </w:p>
                <w:p w14:paraId="1003EA52" w14:textId="77777777" w:rsidR="007859D6" w:rsidRPr="00602C1B" w:rsidRDefault="007859D6" w:rsidP="007859D6">
                  <w:pPr>
                    <w:pStyle w:val="Overskrift2"/>
                    <w:framePr w:hSpace="141" w:wrap="around" w:vAnchor="text" w:hAnchor="margin" w:y="33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Tirsdag 17.november </w:t>
                  </w:r>
                  <w:proofErr w:type="spellStart"/>
                  <w:r>
                    <w:rPr>
                      <w:sz w:val="24"/>
                      <w:szCs w:val="24"/>
                    </w:rPr>
                    <w:t>kl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18.00 – 19.00</w:t>
                  </w:r>
                  <w:r w:rsidRPr="00602C1B">
                    <w:rPr>
                      <w:sz w:val="24"/>
                      <w:szCs w:val="24"/>
                    </w:rPr>
                    <w:t xml:space="preserve"> </w:t>
                  </w:r>
                  <w:bookmarkStart w:id="0" w:name="_GoBack"/>
                  <w:bookmarkEnd w:id="0"/>
                </w:p>
              </w:tc>
            </w:tr>
            <w:tr w:rsidR="007859D6" w:rsidRPr="00A16FF3" w14:paraId="19FB1281" w14:textId="77777777" w:rsidTr="00B0127F">
              <w:trPr>
                <w:trHeight w:hRule="exact" w:val="144"/>
              </w:trPr>
              <w:tc>
                <w:tcPr>
                  <w:tcW w:w="3446" w:type="dxa"/>
                </w:tcPr>
                <w:p w14:paraId="35A1C478" w14:textId="77777777" w:rsidR="007859D6" w:rsidRPr="00A16FF3" w:rsidRDefault="007859D6" w:rsidP="007859D6">
                  <w:pPr>
                    <w:framePr w:hSpace="141" w:wrap="around" w:vAnchor="text" w:hAnchor="margin" w:y="33"/>
                  </w:pPr>
                </w:p>
              </w:tc>
            </w:tr>
            <w:tr w:rsidR="007859D6" w14:paraId="0C998BE8" w14:textId="77777777" w:rsidTr="00B0127F">
              <w:trPr>
                <w:trHeight w:hRule="exact" w:val="3456"/>
              </w:trPr>
              <w:tc>
                <w:tcPr>
                  <w:tcW w:w="3446" w:type="dxa"/>
                  <w:shd w:val="clear" w:color="auto" w:fill="E03177" w:themeFill="accent1"/>
                  <w:vAlign w:val="center"/>
                </w:tcPr>
                <w:p w14:paraId="500194D0" w14:textId="77777777" w:rsidR="007859D6" w:rsidRDefault="007859D6" w:rsidP="007859D6">
                  <w:pPr>
                    <w:pStyle w:val="Dato"/>
                    <w:framePr w:hSpace="141" w:wrap="around" w:vAnchor="text" w:hAnchor="margin" w:y="33"/>
                    <w:rPr>
                      <w:sz w:val="22"/>
                      <w:szCs w:val="22"/>
                    </w:rPr>
                  </w:pPr>
                  <w:r>
                    <w:t xml:space="preserve">Påmelding til </w:t>
                  </w:r>
                  <w:hyperlink r:id="rId9" w:history="1">
                    <w:r w:rsidRPr="00F027E4">
                      <w:rPr>
                        <w:rStyle w:val="Hyperkobling"/>
                        <w:sz w:val="22"/>
                        <w:szCs w:val="22"/>
                      </w:rPr>
                      <w:t>anne.irene.myhr@ntebb.no</w:t>
                    </w:r>
                  </w:hyperlink>
                </w:p>
                <w:p w14:paraId="67B6C102" w14:textId="77777777" w:rsidR="007859D6" w:rsidRPr="00F027E4" w:rsidRDefault="007859D6" w:rsidP="007859D6">
                  <w:pPr>
                    <w:pStyle w:val="Dato"/>
                    <w:framePr w:hSpace="141" w:wrap="around" w:vAnchor="text" w:hAnchor="margin" w:y="33"/>
                    <w:rPr>
                      <w:sz w:val="22"/>
                      <w:szCs w:val="22"/>
                    </w:rPr>
                  </w:pPr>
                </w:p>
                <w:p w14:paraId="69175492" w14:textId="5BC1D4C1" w:rsidR="007859D6" w:rsidRDefault="007859D6" w:rsidP="007859D6">
                  <w:pPr>
                    <w:pStyle w:val="Dato"/>
                    <w:framePr w:hSpace="141" w:wrap="around" w:vAnchor="text" w:hAnchor="margin" w:y="33"/>
                  </w:pPr>
                  <w:r>
                    <w:t>Innen 14. november</w:t>
                  </w:r>
                </w:p>
                <w:p w14:paraId="360BDD6F" w14:textId="77777777" w:rsidR="00DF7899" w:rsidRDefault="00DF7899" w:rsidP="007859D6">
                  <w:pPr>
                    <w:pStyle w:val="Dato"/>
                    <w:framePr w:hSpace="141" w:wrap="around" w:vAnchor="text" w:hAnchor="margin" w:y="33"/>
                  </w:pPr>
                </w:p>
                <w:p w14:paraId="3F1465FE" w14:textId="00E4D560" w:rsidR="007859D6" w:rsidRDefault="007859D6" w:rsidP="007859D6">
                  <w:pPr>
                    <w:pStyle w:val="Dato"/>
                    <w:framePr w:hSpace="141" w:wrap="around" w:vAnchor="text" w:hAnchor="margin" w:y="33"/>
                  </w:pPr>
                  <w:r>
                    <w:t xml:space="preserve">Lenke for påkobling sendes deg </w:t>
                  </w:r>
                  <w:r>
                    <w:t xml:space="preserve">på </w:t>
                  </w:r>
                  <w:proofErr w:type="gramStart"/>
                  <w:r>
                    <w:t>mail</w:t>
                  </w:r>
                  <w:proofErr w:type="gramEnd"/>
                  <w:r>
                    <w:t xml:space="preserve"> </w:t>
                  </w:r>
                  <w:r>
                    <w:t>mandag 16. november</w:t>
                  </w:r>
                </w:p>
              </w:tc>
            </w:tr>
          </w:tbl>
          <w:p w14:paraId="7998F375" w14:textId="77777777" w:rsidR="007859D6" w:rsidRDefault="007859D6" w:rsidP="007859D6"/>
        </w:tc>
      </w:tr>
    </w:tbl>
    <w:p w14:paraId="6D7529EE" w14:textId="77777777" w:rsidR="007859D6" w:rsidRDefault="007859D6"/>
    <w:p w14:paraId="11493156" w14:textId="77777777" w:rsidR="002A4AC9" w:rsidRDefault="002A4AC9">
      <w:pPr>
        <w:pStyle w:val="Ingenmellomrom"/>
      </w:pPr>
    </w:p>
    <w:sectPr w:rsidR="002A4AC9" w:rsidSect="00A45230">
      <w:pgSz w:w="11906" w:h="16838" w:code="9"/>
      <w:pgMar w:top="720" w:right="567" w:bottom="35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activeWritingStyle w:appName="MSWord" w:lang="nb-NO" w:vendorID="64" w:dllVersion="6" w:nlCheck="1" w:checkStyle="0"/>
  <w:activeWritingStyle w:appName="MSWord" w:lang="nb-NO" w:vendorID="64" w:dllVersion="0" w:nlCheck="1" w:checkStyle="0"/>
  <w:proofState w:spelling="clean" w:grammar="clean"/>
  <w:attachedTemplate r:id="rId1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7E4"/>
    <w:rsid w:val="00017C2F"/>
    <w:rsid w:val="000959D4"/>
    <w:rsid w:val="00200E5C"/>
    <w:rsid w:val="00253D5C"/>
    <w:rsid w:val="002A4AC9"/>
    <w:rsid w:val="00366B63"/>
    <w:rsid w:val="004E699E"/>
    <w:rsid w:val="004F7F87"/>
    <w:rsid w:val="005406E3"/>
    <w:rsid w:val="00585F37"/>
    <w:rsid w:val="00602C1B"/>
    <w:rsid w:val="007859D6"/>
    <w:rsid w:val="007B3A07"/>
    <w:rsid w:val="007D6329"/>
    <w:rsid w:val="008E3132"/>
    <w:rsid w:val="00970806"/>
    <w:rsid w:val="0099506C"/>
    <w:rsid w:val="009D2F88"/>
    <w:rsid w:val="00A16FF3"/>
    <w:rsid w:val="00A45230"/>
    <w:rsid w:val="00AC44BB"/>
    <w:rsid w:val="00B03A59"/>
    <w:rsid w:val="00BF67D0"/>
    <w:rsid w:val="00DB7D8B"/>
    <w:rsid w:val="00DD0334"/>
    <w:rsid w:val="00DF7899"/>
    <w:rsid w:val="00E924F3"/>
    <w:rsid w:val="00F027E4"/>
    <w:rsid w:val="00F93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E45762"/>
  <w15:chartTrackingRefBased/>
  <w15:docId w15:val="{A53B7926-063B-463E-B703-A79A6084C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nb-NO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Overskrift2">
    <w:name w:val="heading 2"/>
    <w:basedOn w:val="Normal"/>
    <w:next w:val="Linje"/>
    <w:link w:val="Overskrift2Tegn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Overskrift4">
    <w:name w:val="heading 4"/>
    <w:basedOn w:val="Normal"/>
    <w:next w:val="Normal"/>
    <w:link w:val="Overskrift4Tegn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dertittel">
    <w:name w:val="Subtitle"/>
    <w:basedOn w:val="Tittel"/>
    <w:link w:val="UndertittelTegn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UndertittelTegn">
    <w:name w:val="Undertittel Tegn"/>
    <w:basedOn w:val="Standardskriftforavsnitt"/>
    <w:link w:val="Undertittel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tel">
    <w:name w:val="Title"/>
    <w:basedOn w:val="Normal"/>
    <w:next w:val="Normal"/>
    <w:link w:val="TittelTegn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telTegn">
    <w:name w:val="Tittel Tegn"/>
    <w:basedOn w:val="Standardskriftforavsnitt"/>
    <w:link w:val="Tittel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Overskrift1Tegn">
    <w:name w:val="Overskrift 1 Tegn"/>
    <w:basedOn w:val="Standardskriftforavsnitt"/>
    <w:link w:val="Overskrift1"/>
    <w:uiPriority w:val="3"/>
    <w:rPr>
      <w:b/>
      <w:bCs/>
      <w:sz w:val="28"/>
      <w:szCs w:val="28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styleId="Ingenmellomrom">
    <w:name w:val="No Spacing"/>
    <w:uiPriority w:val="19"/>
    <w:qFormat/>
    <w:pPr>
      <w:spacing w:after="0" w:line="240" w:lineRule="auto"/>
    </w:pPr>
  </w:style>
  <w:style w:type="character" w:customStyle="1" w:styleId="Overskrift2Tegn">
    <w:name w:val="Overskrift 2 Tegn"/>
    <w:basedOn w:val="Standardskriftforavsnitt"/>
    <w:link w:val="Overskrift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je">
    <w:name w:val="Linje"/>
    <w:basedOn w:val="Normal"/>
    <w:next w:val="Overskrift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Overskrift3Tegn">
    <w:name w:val="Overskrift 3 Tegn"/>
    <w:basedOn w:val="Standardskriftforavsnitt"/>
    <w:link w:val="Overskrift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Kontaktinformasjon">
    <w:name w:val="Kontaktinformasjon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o">
    <w:name w:val="Date"/>
    <w:basedOn w:val="Normal"/>
    <w:link w:val="DatoTegn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oTegn">
    <w:name w:val="Dato Tegn"/>
    <w:basedOn w:val="Standardskriftforavsnitt"/>
    <w:link w:val="Dato"/>
    <w:uiPriority w:val="5"/>
    <w:rPr>
      <w:color w:val="FFFFFF" w:themeColor="background1"/>
    </w:rPr>
  </w:style>
  <w:style w:type="paragraph" w:styleId="Bobletekst">
    <w:name w:val="Balloon Text"/>
    <w:basedOn w:val="Normal"/>
    <w:link w:val="BobletekstTeg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Segoe UI" w:hAnsi="Segoe UI" w:cs="Segoe UI"/>
      <w:sz w:val="18"/>
      <w:szCs w:val="18"/>
    </w:rPr>
  </w:style>
  <w:style w:type="character" w:customStyle="1" w:styleId="Overskrift4Tegn">
    <w:name w:val="Overskrift 4 Tegn"/>
    <w:basedOn w:val="Standardskriftforavsnitt"/>
    <w:link w:val="Overskrift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character" w:styleId="Hyperkobling">
    <w:name w:val="Hyperlink"/>
    <w:basedOn w:val="Standardskriftforavsnitt"/>
    <w:uiPriority w:val="99"/>
    <w:unhideWhenUsed/>
    <w:rsid w:val="00F027E4"/>
    <w:rPr>
      <w:color w:val="24A5CD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F027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anne.irene.myhr@ntebb.no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e-Irene\AppData\Roaming\Microsoft\Templates\Flygeblad%20for%20sesongbetont%20arrangement%20(h&#248;st)%20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2333F810297647ACC5A47E42F4234C" ma:contentTypeVersion="11" ma:contentTypeDescription="Create a new document." ma:contentTypeScope="" ma:versionID="fd3c1db3ab44fc7466514aa090fd8739">
  <xsd:schema xmlns:xsd="http://www.w3.org/2001/XMLSchema" xmlns:xs="http://www.w3.org/2001/XMLSchema" xmlns:p="http://schemas.microsoft.com/office/2006/metadata/properties" xmlns:ns3="65fe4b5c-2d04-4984-b0dc-11819f6a9a39" xmlns:ns4="9f7202d0-a76d-4236-bb96-4bb5852b2849" targetNamespace="http://schemas.microsoft.com/office/2006/metadata/properties" ma:root="true" ma:fieldsID="58be850fbcff5331f9b985bc31ee3591" ns3:_="" ns4:_="">
    <xsd:import namespace="65fe4b5c-2d04-4984-b0dc-11819f6a9a39"/>
    <xsd:import namespace="9f7202d0-a76d-4236-bb96-4bb5852b284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e4b5c-2d04-4984-b0dc-11819f6a9a3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7202d0-a76d-4236-bb96-4bb5852b28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A3EA042-27A6-4B96-B537-95E15F35FD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7D78CB-22B0-4461-BCDA-A698E9C4A6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e4b5c-2d04-4984-b0dc-11819f6a9a39"/>
    <ds:schemaRef ds:uri="9f7202d0-a76d-4236-bb96-4bb5852b28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Flygeblad for sesongbetont arrangement (høst) </Template>
  <TotalTime>55</TotalTime>
  <Pages>1</Pages>
  <Words>112</Words>
  <Characters>598</Characters>
  <Application>Microsoft Office Word</Application>
  <DocSecurity>0</DocSecurity>
  <Lines>4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Anne-Irene Myhr</dc:creator>
  <cp:keywords/>
  <dc:description/>
  <cp:lastModifiedBy>Anne Irene Myhr</cp:lastModifiedBy>
  <cp:revision>20</cp:revision>
  <cp:lastPrinted>2012-12-25T21:02:00Z</cp:lastPrinted>
  <dcterms:created xsi:type="dcterms:W3CDTF">2020-05-11T09:25:00Z</dcterms:created>
  <dcterms:modified xsi:type="dcterms:W3CDTF">2020-11-05T08:27:00Z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0x010100502333F810297647ACC5A47E42F4234C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